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E6" w:rsidRDefault="007968E6" w:rsidP="0007299E">
      <w:pPr>
        <w:spacing w:after="0" w:line="240" w:lineRule="auto"/>
        <w:jc w:val="center"/>
      </w:pPr>
      <w:bookmarkStart w:id="0" w:name="_GoBack"/>
      <w:bookmarkEnd w:id="0"/>
    </w:p>
    <w:p w:rsidR="007968E6" w:rsidRDefault="007968E6" w:rsidP="009C441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О   выплате компенсации за непредоставление места</w:t>
      </w:r>
    </w:p>
    <w:p w:rsidR="007968E6" w:rsidRDefault="007968E6" w:rsidP="009C441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в детском саду и родительской плате</w:t>
      </w:r>
    </w:p>
    <w:p w:rsidR="007968E6" w:rsidRDefault="007968E6" w:rsidP="009C4414">
      <w:pPr>
        <w:spacing w:after="0" w:line="240" w:lineRule="auto"/>
        <w:jc w:val="center"/>
        <w:rPr>
          <w:b/>
          <w:bCs/>
        </w:rPr>
      </w:pPr>
    </w:p>
    <w:p w:rsidR="007968E6" w:rsidRDefault="007968E6" w:rsidP="0007299E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1. Выплачивается ли в Республике Татарстан  компенсация за непредоставление места в детском саду</w:t>
      </w:r>
    </w:p>
    <w:p w:rsidR="007968E6" w:rsidRDefault="007968E6" w:rsidP="0007299E">
      <w:pPr>
        <w:spacing w:after="0" w:line="240" w:lineRule="auto"/>
        <w:rPr>
          <w:b/>
          <w:bCs/>
        </w:rPr>
      </w:pPr>
    </w:p>
    <w:p w:rsidR="007968E6" w:rsidRDefault="007968E6" w:rsidP="0007299E">
      <w:pPr>
        <w:spacing w:after="0" w:line="240" w:lineRule="auto"/>
        <w:ind w:firstLine="709"/>
        <w:jc w:val="both"/>
        <w:rPr>
          <w:lang w:val="tt-RU"/>
        </w:rPr>
      </w:pPr>
      <w:r>
        <w:rPr>
          <w:lang w:val="tt-RU"/>
        </w:rPr>
        <w:t xml:space="preserve">Выплата денежной компенсации </w:t>
      </w:r>
      <w:r>
        <w:t xml:space="preserve">детям старше 1,5 лет, не обеспеченным местами в детских садах, действующим федеральным </w:t>
      </w:r>
      <w:r>
        <w:rPr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7968E6" w:rsidRDefault="007968E6" w:rsidP="0007299E">
      <w:pPr>
        <w:spacing w:after="0" w:line="240" w:lineRule="auto"/>
        <w:ind w:firstLine="709"/>
        <w:jc w:val="both"/>
        <w:rPr>
          <w:lang w:val="tt-RU"/>
        </w:rPr>
      </w:pPr>
    </w:p>
    <w:p w:rsidR="007968E6" w:rsidRDefault="007968E6" w:rsidP="0007299E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2. На каком основании требуют оплатить за детский сад, когда ребенок с родителями был в отпуске?</w:t>
      </w:r>
    </w:p>
    <w:p w:rsidR="007968E6" w:rsidRDefault="007968E6" w:rsidP="0007299E">
      <w:pPr>
        <w:spacing w:after="0" w:line="240" w:lineRule="auto"/>
        <w:jc w:val="both"/>
        <w:rPr>
          <w:b/>
          <w:bCs/>
        </w:rPr>
      </w:pPr>
    </w:p>
    <w:p w:rsidR="007968E6" w:rsidRDefault="007968E6" w:rsidP="0007299E">
      <w:pPr>
        <w:spacing w:after="0" w:line="240" w:lineRule="auto"/>
        <w:ind w:firstLine="720"/>
        <w:jc w:val="both"/>
      </w:pPr>
      <w: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7968E6" w:rsidRDefault="007968E6" w:rsidP="0007299E">
      <w:pPr>
        <w:spacing w:after="0" w:line="240" w:lineRule="auto"/>
        <w:ind w:firstLine="720"/>
        <w:jc w:val="both"/>
      </w:pPr>
      <w: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bCs/>
        </w:rPr>
        <w:t>подлежит уменьшению только на величину расходов на обеспечение воспитанников питанием.</w:t>
      </w:r>
      <w:r>
        <w:t xml:space="preserve"> </w:t>
      </w:r>
    </w:p>
    <w:p w:rsidR="007968E6" w:rsidRDefault="007968E6" w:rsidP="0007299E">
      <w:pPr>
        <w:spacing w:after="0" w:line="240" w:lineRule="auto"/>
        <w:ind w:firstLine="708"/>
        <w:jc w:val="both"/>
      </w:pPr>
      <w: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7968E6" w:rsidRDefault="007968E6"/>
    <w:sectPr w:rsidR="007968E6" w:rsidSect="0035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4A8A"/>
    <w:rsid w:val="0007299E"/>
    <w:rsid w:val="00350E1D"/>
    <w:rsid w:val="003D6789"/>
    <w:rsid w:val="007968E6"/>
    <w:rsid w:val="007E6133"/>
    <w:rsid w:val="008A4A8A"/>
    <w:rsid w:val="009C4414"/>
    <w:rsid w:val="00A94B28"/>
    <w:rsid w:val="00E26DF5"/>
    <w:rsid w:val="00F3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99E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178</Words>
  <Characters>1015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 выплате компенсации за непредоставление места</dc:title>
  <dc:subject/>
  <dc:creator>Manurova</dc:creator>
  <cp:keywords/>
  <dc:description/>
  <cp:lastModifiedBy>User</cp:lastModifiedBy>
  <cp:revision>2</cp:revision>
  <cp:lastPrinted>2013-07-18T12:28:00Z</cp:lastPrinted>
  <dcterms:created xsi:type="dcterms:W3CDTF">2014-06-03T07:53:00Z</dcterms:created>
  <dcterms:modified xsi:type="dcterms:W3CDTF">2014-06-03T07:53:00Z</dcterms:modified>
</cp:coreProperties>
</file>